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BA2675" w:rsidRDefault="00844D62" w:rsidP="00844D62">
      <w:pPr>
        <w:pStyle w:val="Heading1"/>
        <w:rPr>
          <w:rFonts w:ascii="Arial" w:hAnsi="Arial" w:cs="Arial"/>
        </w:rPr>
      </w:pPr>
      <w:r w:rsidRPr="00BA2675">
        <w:rPr>
          <w:rFonts w:ascii="Arial" w:hAnsi="Arial" w:cs="Arial"/>
        </w:rPr>
        <w:t>DIAMOND HALL INFANT ACADEMY</w:t>
      </w:r>
    </w:p>
    <w:p w14:paraId="58BC6027" w14:textId="74A0A111" w:rsidR="00844D62" w:rsidRPr="004114EB" w:rsidRDefault="00FA37CE" w:rsidP="00844D62">
      <w:pPr>
        <w:pStyle w:val="Heading2"/>
        <w:rPr>
          <w:rFonts w:ascii="Arial" w:hAnsi="Arial" w:cs="Arial"/>
          <w:sz w:val="20"/>
          <w:szCs w:val="20"/>
        </w:rPr>
      </w:pPr>
      <w:r w:rsidRPr="004114EB">
        <w:rPr>
          <w:rFonts w:ascii="Arial" w:hAnsi="Arial" w:cs="Arial"/>
          <w:sz w:val="20"/>
          <w:szCs w:val="20"/>
        </w:rPr>
        <w:t>Job Description</w:t>
      </w:r>
    </w:p>
    <w:p w14:paraId="4DC1AB08" w14:textId="77777777" w:rsidR="00423DBD" w:rsidRPr="004114EB" w:rsidRDefault="00423DBD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19CB3D35" w14:textId="2E4409C1" w:rsidR="00423DBD" w:rsidRPr="004114EB" w:rsidRDefault="00423DBD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Job Title:</w:t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ab/>
      </w:r>
      <w:r w:rsidR="00190FE7"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>Teaching Assistant</w:t>
      </w:r>
    </w:p>
    <w:p w14:paraId="1FCA2BC4" w14:textId="77777777" w:rsidR="00190FE7" w:rsidRPr="004114EB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 xml:space="preserve">Location:  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>Diamond Hall Infant Academy</w:t>
      </w:r>
    </w:p>
    <w:p w14:paraId="232C50FC" w14:textId="77777777" w:rsidR="006169E2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 xml:space="preserve">Hours:  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Pr="004114EB">
        <w:rPr>
          <w:rFonts w:ascii="Arial" w:hAnsi="Arial" w:cs="Arial"/>
          <w:b w:val="0"/>
          <w:bCs w:val="0"/>
          <w:i w:val="0"/>
          <w:sz w:val="20"/>
          <w:lang w:val="en-GB"/>
        </w:rPr>
        <w:t>37 Hours per Week – Term Time Only (39 Weeks)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</w:p>
    <w:p w14:paraId="29FDC0E4" w14:textId="75A4ADA9" w:rsidR="00190FE7" w:rsidRPr="004114EB" w:rsidRDefault="006169E2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0"/>
          <w:lang w:val="en-GB"/>
        </w:rPr>
      </w:pPr>
      <w:r>
        <w:rPr>
          <w:rFonts w:ascii="Arial" w:hAnsi="Arial" w:cs="Arial"/>
          <w:bCs w:val="0"/>
          <w:i w:val="0"/>
          <w:sz w:val="20"/>
          <w:lang w:val="en-GB"/>
        </w:rPr>
        <w:t>Grade:</w:t>
      </w:r>
      <w:r>
        <w:rPr>
          <w:rFonts w:ascii="Arial" w:hAnsi="Arial" w:cs="Arial"/>
          <w:bCs w:val="0"/>
          <w:i w:val="0"/>
          <w:sz w:val="20"/>
          <w:lang w:val="en-GB"/>
        </w:rPr>
        <w:tab/>
      </w:r>
      <w:bookmarkStart w:id="0" w:name="_Hlk222124197"/>
      <w:r w:rsidRPr="006169E2">
        <w:rPr>
          <w:rFonts w:ascii="Arial" w:hAnsi="Arial" w:cs="Arial"/>
          <w:b w:val="0"/>
          <w:i w:val="0"/>
          <w:sz w:val="20"/>
          <w:lang w:val="en-GB"/>
        </w:rPr>
        <w:t>SCP 4, £</w:t>
      </w:r>
      <w:r w:rsidR="00C436FC">
        <w:rPr>
          <w:rFonts w:ascii="Arial" w:hAnsi="Arial" w:cs="Arial"/>
          <w:b w:val="0"/>
          <w:i w:val="0"/>
          <w:sz w:val="20"/>
          <w:lang w:val="en-GB"/>
        </w:rPr>
        <w:t>25,185</w:t>
      </w:r>
      <w:r w:rsidRPr="006169E2">
        <w:rPr>
          <w:rFonts w:ascii="Arial" w:hAnsi="Arial" w:cs="Arial"/>
          <w:b w:val="0"/>
          <w:i w:val="0"/>
          <w:sz w:val="20"/>
          <w:lang w:val="en-GB"/>
        </w:rPr>
        <w:t xml:space="preserve"> (pro rata £</w:t>
      </w:r>
      <w:r w:rsidR="00C436FC">
        <w:rPr>
          <w:rFonts w:ascii="Arial" w:hAnsi="Arial" w:cs="Arial"/>
          <w:b w:val="0"/>
          <w:i w:val="0"/>
          <w:sz w:val="20"/>
          <w:lang w:val="en-GB"/>
        </w:rPr>
        <w:t>21,567</w:t>
      </w:r>
      <w:r w:rsidRPr="006169E2">
        <w:rPr>
          <w:rFonts w:ascii="Arial" w:hAnsi="Arial" w:cs="Arial"/>
          <w:b w:val="0"/>
          <w:i w:val="0"/>
          <w:sz w:val="20"/>
          <w:lang w:val="en-GB"/>
        </w:rPr>
        <w:t xml:space="preserve"> per annum)</w:t>
      </w:r>
      <w:r w:rsidR="00190FE7" w:rsidRPr="004114EB">
        <w:rPr>
          <w:rFonts w:ascii="Arial" w:hAnsi="Arial" w:cs="Arial"/>
          <w:bCs w:val="0"/>
          <w:i w:val="0"/>
          <w:sz w:val="20"/>
          <w:lang w:val="en-GB"/>
        </w:rPr>
        <w:t xml:space="preserve"> </w:t>
      </w:r>
      <w:bookmarkEnd w:id="0"/>
    </w:p>
    <w:p w14:paraId="02DA7C4D" w14:textId="6CD6F73D" w:rsidR="00190FE7" w:rsidRPr="0042214C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iCs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Term: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="00C436FC">
        <w:rPr>
          <w:rFonts w:ascii="Arial" w:hAnsi="Arial" w:cs="Arial"/>
          <w:b w:val="0"/>
          <w:bCs w:val="0"/>
          <w:i w:val="0"/>
          <w:iCs w:val="0"/>
          <w:sz w:val="20"/>
        </w:rPr>
        <w:t>Temporary until July 2026</w:t>
      </w:r>
      <w:r w:rsidR="0042214C" w:rsidRPr="0042214C">
        <w:rPr>
          <w:rFonts w:ascii="Arial" w:hAnsi="Arial" w:cs="Arial"/>
          <w:i w:val="0"/>
          <w:iCs w:val="0"/>
          <w:sz w:val="20"/>
        </w:rPr>
        <w:t xml:space="preserve"> </w:t>
      </w:r>
    </w:p>
    <w:p w14:paraId="435031BB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0"/>
          <w:lang w:val="en-GB"/>
        </w:rPr>
      </w:pPr>
    </w:p>
    <w:p w14:paraId="50F22DAA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Purpose of Job:</w:t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  <w:r w:rsidRPr="004114EB">
        <w:rPr>
          <w:rFonts w:ascii="Arial" w:hAnsi="Arial" w:cs="Arial"/>
          <w:bCs w:val="0"/>
          <w:i w:val="0"/>
          <w:sz w:val="20"/>
          <w:lang w:val="en-GB"/>
        </w:rPr>
        <w:tab/>
      </w:r>
    </w:p>
    <w:p w14:paraId="75CEC432" w14:textId="77777777" w:rsidR="00190FE7" w:rsidRPr="004114EB" w:rsidRDefault="00190FE7" w:rsidP="00190FE7">
      <w:pPr>
        <w:numPr>
          <w:ilvl w:val="0"/>
          <w:numId w:val="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support and assist teachers, parents and children as part of a professional team to contribute to raising standards of children’s achievement and to undertake a range of learning activities under the professional direction and supervision of qualified teachers and/or senior colleagues, in line with the school's policies and procedures.</w:t>
      </w:r>
    </w:p>
    <w:p w14:paraId="1849B285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</w:p>
    <w:p w14:paraId="5E5251A3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Principal Responsibilities</w:t>
      </w:r>
    </w:p>
    <w:p w14:paraId="7690BE61" w14:textId="39B5A730" w:rsidR="00190FE7" w:rsidRPr="004114EB" w:rsidRDefault="00190FE7" w:rsidP="00190FE7">
      <w:pPr>
        <w:pStyle w:val="Heading2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b w:val="0"/>
          <w:sz w:val="20"/>
          <w:szCs w:val="20"/>
        </w:rPr>
      </w:pPr>
      <w:r w:rsidRPr="004114EB">
        <w:rPr>
          <w:rFonts w:ascii="Arial" w:hAnsi="Arial" w:cs="Arial"/>
          <w:b w:val="0"/>
          <w:sz w:val="20"/>
          <w:szCs w:val="20"/>
        </w:rPr>
        <w:t xml:space="preserve">To provide support for children / teachers and the whole school. </w:t>
      </w:r>
      <w:r w:rsidR="00423111" w:rsidRPr="004114EB">
        <w:rPr>
          <w:rFonts w:ascii="Arial" w:hAnsi="Arial" w:cs="Arial"/>
          <w:b w:val="0"/>
          <w:sz w:val="20"/>
          <w:szCs w:val="20"/>
        </w:rPr>
        <w:t>Specifically,</w:t>
      </w:r>
      <w:r w:rsidRPr="004114EB">
        <w:rPr>
          <w:rFonts w:ascii="Arial" w:hAnsi="Arial" w:cs="Arial"/>
          <w:b w:val="0"/>
          <w:sz w:val="20"/>
          <w:szCs w:val="20"/>
        </w:rPr>
        <w:t xml:space="preserve"> to support groups of children in regard to targeted activities, to improve achievement. To support children with additional needs, as appropriate.</w:t>
      </w:r>
    </w:p>
    <w:p w14:paraId="2394D1B9" w14:textId="77777777" w:rsidR="00190FE7" w:rsidRPr="004114EB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0"/>
          <w:lang w:val="en-GB"/>
        </w:rPr>
      </w:pPr>
      <w:r w:rsidRPr="004114EB">
        <w:rPr>
          <w:rFonts w:ascii="Arial" w:hAnsi="Arial" w:cs="Arial"/>
          <w:bCs w:val="0"/>
          <w:i w:val="0"/>
          <w:sz w:val="20"/>
          <w:lang w:val="en-GB"/>
        </w:rPr>
        <w:t>Main Duties</w:t>
      </w:r>
      <w:r w:rsidRPr="004114EB">
        <w:rPr>
          <w:rFonts w:ascii="Arial" w:hAnsi="Arial" w:cs="Arial"/>
          <w:b w:val="0"/>
          <w:i w:val="0"/>
          <w:sz w:val="20"/>
          <w:lang w:val="en-GB"/>
        </w:rPr>
        <w:t xml:space="preserve"> </w:t>
      </w:r>
    </w:p>
    <w:p w14:paraId="1F3E58DC" w14:textId="77777777" w:rsidR="00190FE7" w:rsidRPr="004114EB" w:rsidRDefault="00190FE7" w:rsidP="00190FE7">
      <w:pPr>
        <w:jc w:val="both"/>
        <w:rPr>
          <w:b/>
          <w:sz w:val="20"/>
          <w:szCs w:val="20"/>
          <w:u w:val="single"/>
        </w:rPr>
      </w:pPr>
      <w:r w:rsidRPr="004114EB">
        <w:rPr>
          <w:b/>
          <w:sz w:val="20"/>
          <w:szCs w:val="20"/>
          <w:u w:val="single"/>
        </w:rPr>
        <w:t>Support for the Teacher</w:t>
      </w:r>
    </w:p>
    <w:p w14:paraId="35E3C1AB" w14:textId="77777777" w:rsidR="00190FE7" w:rsidRPr="004114EB" w:rsidRDefault="00190FE7" w:rsidP="00423111">
      <w:pPr>
        <w:numPr>
          <w:ilvl w:val="0"/>
          <w:numId w:val="24"/>
        </w:numPr>
        <w:ind w:left="714" w:hanging="357"/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the preparation and reproduction of learning materials and the management of resources.</w:t>
      </w:r>
    </w:p>
    <w:p w14:paraId="7D899D7A" w14:textId="08DBA3A0" w:rsidR="00190FE7" w:rsidRPr="004114EB" w:rsidRDefault="00190FE7" w:rsidP="00423111">
      <w:pPr>
        <w:numPr>
          <w:ilvl w:val="0"/>
          <w:numId w:val="24"/>
        </w:numPr>
        <w:ind w:left="714" w:hanging="357"/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the deployment and setting up of equipment and resources and making them ready for use in order to organise the teaching environment.</w:t>
      </w:r>
    </w:p>
    <w:p w14:paraId="26A9B55A" w14:textId="3402AF16" w:rsidR="00423111" w:rsidRPr="004114EB" w:rsidRDefault="00423111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</w:pPr>
      <w:r w:rsidRPr="004114EB">
        <w:t xml:space="preserve">To assist in the planning and set up of engaging, </w:t>
      </w:r>
      <w:r w:rsidR="006169E2" w:rsidRPr="004114EB">
        <w:t>age-appropriate</w:t>
      </w:r>
      <w:r w:rsidRPr="004114EB">
        <w:t xml:space="preserve"> learning activities in a creative way.</w:t>
      </w:r>
    </w:p>
    <w:p w14:paraId="236B41CA" w14:textId="1415E2C7" w:rsidR="00190FE7" w:rsidRPr="004114EB" w:rsidRDefault="00190FE7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</w:pPr>
      <w:r w:rsidRPr="004114EB">
        <w:t>To oversee the care and cleanliness of the teaching environment, equipment, apparatus and materials.</w:t>
      </w:r>
    </w:p>
    <w:p w14:paraId="64C7AE95" w14:textId="5CB9A127" w:rsidR="00190FE7" w:rsidRPr="004114EB" w:rsidRDefault="00190FE7" w:rsidP="00423111">
      <w:pPr>
        <w:numPr>
          <w:ilvl w:val="0"/>
          <w:numId w:val="24"/>
        </w:numPr>
        <w:ind w:left="714" w:hanging="357"/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assist in the preparation of </w:t>
      </w:r>
      <w:r w:rsidR="00423111" w:rsidRPr="004114EB">
        <w:rPr>
          <w:sz w:val="20"/>
          <w:szCs w:val="20"/>
        </w:rPr>
        <w:t xml:space="preserve">and presentation of </w:t>
      </w:r>
      <w:r w:rsidRPr="004114EB">
        <w:rPr>
          <w:sz w:val="20"/>
          <w:szCs w:val="20"/>
        </w:rPr>
        <w:t>display</w:t>
      </w:r>
      <w:r w:rsidR="00423111" w:rsidRPr="004114EB">
        <w:rPr>
          <w:sz w:val="20"/>
          <w:szCs w:val="20"/>
        </w:rPr>
        <w:t>s</w:t>
      </w:r>
      <w:r w:rsidRPr="004114EB">
        <w:rPr>
          <w:sz w:val="20"/>
          <w:szCs w:val="20"/>
        </w:rPr>
        <w:t xml:space="preserve"> and the copying and duplication of teaching materials.</w:t>
      </w:r>
    </w:p>
    <w:p w14:paraId="5B817FEA" w14:textId="61C38B88" w:rsidR="00190FE7" w:rsidRPr="004114EB" w:rsidRDefault="00190FE7" w:rsidP="00423111">
      <w:pPr>
        <w:numPr>
          <w:ilvl w:val="0"/>
          <w:numId w:val="24"/>
        </w:numPr>
        <w:ind w:left="714" w:hanging="357"/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support teaching staff or senior colleagues with routine administration </w:t>
      </w:r>
      <w:proofErr w:type="gramStart"/>
      <w:r w:rsidRPr="004114EB">
        <w:rPr>
          <w:sz w:val="20"/>
          <w:szCs w:val="20"/>
        </w:rPr>
        <w:t>i.e.</w:t>
      </w:r>
      <w:proofErr w:type="gramEnd"/>
      <w:r w:rsidRPr="004114EB">
        <w:rPr>
          <w:sz w:val="20"/>
          <w:szCs w:val="20"/>
        </w:rPr>
        <w:t xml:space="preserve"> filing reports, distributing leaflets and reports</w:t>
      </w:r>
    </w:p>
    <w:p w14:paraId="12152288" w14:textId="6F56C17B" w:rsidR="00190FE7" w:rsidRPr="004114EB" w:rsidRDefault="00190FE7" w:rsidP="00423111">
      <w:pPr>
        <w:numPr>
          <w:ilvl w:val="0"/>
          <w:numId w:val="24"/>
        </w:numPr>
        <w:ind w:left="714" w:hanging="357"/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contribute to the assessment of children’s progress and development as directed by the teacher through observations, basic record-keeping and discussion with the teacher (for example contributing evidence to the EYFS/KS1 planning and production of Support Plans).</w:t>
      </w:r>
    </w:p>
    <w:p w14:paraId="1468FFE1" w14:textId="77777777" w:rsidR="00190FE7" w:rsidRPr="004114EB" w:rsidRDefault="00190FE7" w:rsidP="00190FE7">
      <w:pPr>
        <w:ind w:left="720"/>
        <w:jc w:val="both"/>
        <w:rPr>
          <w:sz w:val="20"/>
          <w:szCs w:val="20"/>
        </w:rPr>
      </w:pPr>
    </w:p>
    <w:p w14:paraId="66C6D9D2" w14:textId="77777777" w:rsidR="00190FE7" w:rsidRPr="004114EB" w:rsidRDefault="00190FE7" w:rsidP="00190FE7">
      <w:pPr>
        <w:jc w:val="both"/>
        <w:rPr>
          <w:b/>
          <w:sz w:val="20"/>
          <w:szCs w:val="20"/>
          <w:u w:val="single"/>
        </w:rPr>
      </w:pPr>
      <w:r w:rsidRPr="004114EB">
        <w:rPr>
          <w:b/>
          <w:sz w:val="20"/>
          <w:szCs w:val="20"/>
          <w:u w:val="single"/>
        </w:rPr>
        <w:t>Support for the Child</w:t>
      </w:r>
    </w:p>
    <w:p w14:paraId="7A97F603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plan and resource areas of provision within the Classroom and Year Group environment.</w:t>
      </w:r>
    </w:p>
    <w:p w14:paraId="32C5CEE5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observe, reflect and evaluate on learning seen.</w:t>
      </w:r>
    </w:p>
    <w:p w14:paraId="699F0021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contribute to learning profiles of children.</w:t>
      </w:r>
    </w:p>
    <w:p w14:paraId="13D4E322" w14:textId="57449553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</w:t>
      </w:r>
      <w:r w:rsidR="00311BDB" w:rsidRPr="004114EB">
        <w:rPr>
          <w:sz w:val="20"/>
          <w:szCs w:val="20"/>
        </w:rPr>
        <w:t xml:space="preserve">fully </w:t>
      </w:r>
      <w:r w:rsidRPr="004114EB">
        <w:rPr>
          <w:sz w:val="20"/>
          <w:szCs w:val="20"/>
        </w:rPr>
        <w:t>interact with children to support and further learning.</w:t>
      </w:r>
    </w:p>
    <w:p w14:paraId="691A4D77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support children to carry out programmes/activities set by teaching staff.</w:t>
      </w:r>
    </w:p>
    <w:p w14:paraId="311ABE53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interact with, question and give feedback to children in regard to learning objectives. </w:t>
      </w:r>
    </w:p>
    <w:p w14:paraId="6A0445CD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support all children in achieving the best possible outcomes. </w:t>
      </w:r>
    </w:p>
    <w:p w14:paraId="40F6A689" w14:textId="7D21685E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maintaining awareness of children’s needs and targets.</w:t>
      </w:r>
    </w:p>
    <w:p w14:paraId="05ADC87A" w14:textId="41A00A76" w:rsidR="00311BDB" w:rsidRPr="004114EB" w:rsidRDefault="00311BDB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deliver specific interventions to small groups of children</w:t>
      </w:r>
    </w:p>
    <w:p w14:paraId="515FA02C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the provision of activities for the fullest development of the children which may involve work outside the school base and in the local community.</w:t>
      </w:r>
    </w:p>
    <w:p w14:paraId="5C909FFC" w14:textId="6ACC895E" w:rsidR="00190FE7" w:rsidRPr="004114EB" w:rsidRDefault="00190FE7" w:rsidP="00190FE7">
      <w:pPr>
        <w:pStyle w:val="Footer"/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undertaking duties in connection with personal hygiene and welfare of children as directed by the teaching staff</w:t>
      </w:r>
      <w:r w:rsidR="0007540F" w:rsidRPr="004114EB">
        <w:rPr>
          <w:sz w:val="20"/>
          <w:szCs w:val="20"/>
        </w:rPr>
        <w:t xml:space="preserve"> or Nursery Lead</w:t>
      </w:r>
      <w:r w:rsidRPr="004114EB">
        <w:rPr>
          <w:sz w:val="20"/>
          <w:szCs w:val="20"/>
        </w:rPr>
        <w:t>.</w:t>
      </w:r>
    </w:p>
    <w:p w14:paraId="335664E2" w14:textId="77777777" w:rsidR="00190FE7" w:rsidRPr="004114EB" w:rsidRDefault="00190FE7" w:rsidP="00190FE7">
      <w:pPr>
        <w:numPr>
          <w:ilvl w:val="0"/>
          <w:numId w:val="25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apply a good level of understanding of SEN, as determined by the SEN Code of Practice.</w:t>
      </w:r>
    </w:p>
    <w:p w14:paraId="46056EDE" w14:textId="77777777" w:rsidR="00190FE7" w:rsidRPr="004114EB" w:rsidRDefault="00190FE7" w:rsidP="00190FE7">
      <w:pPr>
        <w:ind w:left="720"/>
        <w:jc w:val="both"/>
        <w:rPr>
          <w:sz w:val="20"/>
          <w:szCs w:val="20"/>
        </w:rPr>
      </w:pPr>
    </w:p>
    <w:p w14:paraId="50BB1171" w14:textId="77777777" w:rsidR="00190FE7" w:rsidRPr="004114EB" w:rsidRDefault="00190FE7" w:rsidP="00190FE7">
      <w:pPr>
        <w:jc w:val="both"/>
        <w:rPr>
          <w:b/>
          <w:sz w:val="20"/>
          <w:szCs w:val="20"/>
          <w:u w:val="single"/>
        </w:rPr>
      </w:pPr>
      <w:r w:rsidRPr="004114EB">
        <w:rPr>
          <w:b/>
          <w:sz w:val="20"/>
          <w:szCs w:val="20"/>
          <w:u w:val="single"/>
        </w:rPr>
        <w:t>Support for the School</w:t>
      </w:r>
    </w:p>
    <w:p w14:paraId="0E62FA66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maintaining a safe environment for children and staff.</w:t>
      </w:r>
    </w:p>
    <w:p w14:paraId="062CDE45" w14:textId="3826265B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the care and provision for children at lunchtime.</w:t>
      </w:r>
    </w:p>
    <w:p w14:paraId="0257ADEC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accompany teachers and classes on educational visits as required.</w:t>
      </w:r>
    </w:p>
    <w:p w14:paraId="78B7FAB1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assist in the supervision of children during the day and in the outside learning environment/playgrounds/school grounds as required.</w:t>
      </w:r>
    </w:p>
    <w:p w14:paraId="45194ED7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lastRenderedPageBreak/>
        <w:t>To assist in ensuring that children adhere to the behaviour policy of the school and providing feedback to teaching staff and senior colleagues on the effectiveness of strategies used.</w:t>
      </w:r>
    </w:p>
    <w:p w14:paraId="76F2664B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contribute to preparing reports on children as appropriate.</w:t>
      </w:r>
    </w:p>
    <w:p w14:paraId="4C4B436E" w14:textId="77777777" w:rsidR="00190FE7" w:rsidRPr="004114EB" w:rsidRDefault="00190FE7" w:rsidP="00190FE7">
      <w:pPr>
        <w:numPr>
          <w:ilvl w:val="0"/>
          <w:numId w:val="26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liaise with parents and other parties as required.</w:t>
      </w:r>
    </w:p>
    <w:p w14:paraId="7E66BA49" w14:textId="77777777" w:rsidR="00190FE7" w:rsidRPr="004114EB" w:rsidRDefault="00190FE7" w:rsidP="00190FE7">
      <w:pPr>
        <w:numPr>
          <w:ilvl w:val="0"/>
          <w:numId w:val="26"/>
        </w:numPr>
        <w:tabs>
          <w:tab w:val="left" w:pos="284"/>
        </w:tabs>
        <w:jc w:val="both"/>
        <w:rPr>
          <w:sz w:val="20"/>
          <w:szCs w:val="20"/>
        </w:rPr>
      </w:pPr>
      <w:r w:rsidRPr="004114EB">
        <w:rPr>
          <w:sz w:val="20"/>
          <w:szCs w:val="20"/>
        </w:rPr>
        <w:t>Contributing to the whole School’s Self Evaluation process.</w:t>
      </w:r>
    </w:p>
    <w:p w14:paraId="196ACA42" w14:textId="77777777" w:rsidR="00190FE7" w:rsidRPr="004114EB" w:rsidRDefault="00190FE7" w:rsidP="00190FE7">
      <w:pPr>
        <w:tabs>
          <w:tab w:val="left" w:pos="284"/>
        </w:tabs>
        <w:ind w:left="720"/>
        <w:jc w:val="both"/>
        <w:rPr>
          <w:sz w:val="20"/>
          <w:szCs w:val="20"/>
        </w:rPr>
      </w:pPr>
    </w:p>
    <w:p w14:paraId="2FE4B3CD" w14:textId="77777777" w:rsidR="00190FE7" w:rsidRPr="004114EB" w:rsidRDefault="00190FE7" w:rsidP="00190FE7">
      <w:pPr>
        <w:jc w:val="both"/>
        <w:rPr>
          <w:b/>
          <w:sz w:val="20"/>
          <w:szCs w:val="20"/>
          <w:u w:val="single"/>
        </w:rPr>
      </w:pPr>
      <w:r w:rsidRPr="004114EB">
        <w:rPr>
          <w:b/>
          <w:sz w:val="20"/>
          <w:szCs w:val="20"/>
          <w:u w:val="single"/>
        </w:rPr>
        <w:t>Professional Values and Practices</w:t>
      </w:r>
    </w:p>
    <w:p w14:paraId="72223A4A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have high expectations of all children; respecting their social, cultural, linguistic, religious and ethnic backgrounds; and being committed to raising their educational achievement.</w:t>
      </w:r>
    </w:p>
    <w:p w14:paraId="26232EC8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treat children consistently with respect and consideration, and being concerned with their development as learners.</w:t>
      </w:r>
    </w:p>
    <w:p w14:paraId="2EC678E9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follow the school's policy and procedures, using behaviour management strategies which contribute to a purposeful learning environment.</w:t>
      </w:r>
    </w:p>
    <w:p w14:paraId="0F195CB6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work collaboratively with colleagues as part of a professional team; and carry out roles effectively, knowing when to seek help and advice from colleagues.</w:t>
      </w:r>
    </w:p>
    <w:p w14:paraId="5B067254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>To reflect upon and seek to improve personal practice.</w:t>
      </w:r>
    </w:p>
    <w:p w14:paraId="215CF3E8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work within </w:t>
      </w:r>
      <w:proofErr w:type="gramStart"/>
      <w:r w:rsidRPr="004114EB">
        <w:rPr>
          <w:sz w:val="20"/>
          <w:szCs w:val="20"/>
        </w:rPr>
        <w:t>schools</w:t>
      </w:r>
      <w:proofErr w:type="gramEnd"/>
      <w:r w:rsidRPr="004114EB">
        <w:rPr>
          <w:sz w:val="20"/>
          <w:szCs w:val="20"/>
        </w:rPr>
        <w:t xml:space="preserve"> policies and procedures and be aware of legislation relevant to personal role and responsibility in the school.</w:t>
      </w:r>
    </w:p>
    <w:p w14:paraId="0605DAA2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sz w:val="20"/>
          <w:szCs w:val="20"/>
        </w:rPr>
      </w:pPr>
      <w:r w:rsidRPr="004114EB">
        <w:rPr>
          <w:sz w:val="20"/>
          <w:szCs w:val="20"/>
        </w:rPr>
        <w:t xml:space="preserve">To recognise equal opportunities issues as they arise in the schools and respond effectively, following </w:t>
      </w:r>
      <w:proofErr w:type="gramStart"/>
      <w:r w:rsidRPr="004114EB">
        <w:rPr>
          <w:sz w:val="20"/>
          <w:szCs w:val="20"/>
        </w:rPr>
        <w:t>schools</w:t>
      </w:r>
      <w:proofErr w:type="gramEnd"/>
      <w:r w:rsidRPr="004114EB">
        <w:rPr>
          <w:sz w:val="20"/>
          <w:szCs w:val="20"/>
        </w:rPr>
        <w:t xml:space="preserve"> policies and procedures.</w:t>
      </w:r>
    </w:p>
    <w:p w14:paraId="29A13A0A" w14:textId="77777777" w:rsidR="00190FE7" w:rsidRPr="004114EB" w:rsidRDefault="00190FE7" w:rsidP="00190FE7">
      <w:pPr>
        <w:numPr>
          <w:ilvl w:val="0"/>
          <w:numId w:val="27"/>
        </w:numPr>
        <w:jc w:val="both"/>
        <w:rPr>
          <w:b/>
          <w:sz w:val="20"/>
          <w:szCs w:val="20"/>
          <w:u w:val="single"/>
        </w:rPr>
      </w:pPr>
      <w:r w:rsidRPr="004114EB">
        <w:rPr>
          <w:sz w:val="20"/>
          <w:szCs w:val="20"/>
        </w:rPr>
        <w:t>Build and maintain successful relationships with children, parents/carers and staff.</w:t>
      </w:r>
    </w:p>
    <w:p w14:paraId="65BE0E58" w14:textId="77777777" w:rsidR="00190FE7" w:rsidRPr="004114EB" w:rsidRDefault="00190FE7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</w:p>
    <w:p w14:paraId="144ED77F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4114EB">
        <w:rPr>
          <w:b/>
          <w:sz w:val="20"/>
          <w:szCs w:val="20"/>
        </w:rPr>
        <w:t>Confidentiality:</w:t>
      </w:r>
    </w:p>
    <w:p w14:paraId="30DE04B1" w14:textId="5066D56A" w:rsidR="00190FE7" w:rsidRPr="004114EB" w:rsidRDefault="00844D62" w:rsidP="00190FE7">
      <w:pPr>
        <w:spacing w:before="120" w:after="120" w:line="276" w:lineRule="auto"/>
        <w:ind w:left="2880" w:hanging="2880"/>
        <w:rPr>
          <w:sz w:val="20"/>
          <w:szCs w:val="20"/>
        </w:rPr>
      </w:pPr>
      <w:r w:rsidRPr="004114EB">
        <w:rPr>
          <w:sz w:val="20"/>
          <w:szCs w:val="20"/>
        </w:rPr>
        <w:t>All employees are required to work in a confidential manner in all aspects of their work.</w:t>
      </w:r>
    </w:p>
    <w:p w14:paraId="3BE6AD02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4114EB">
        <w:rPr>
          <w:b/>
          <w:sz w:val="20"/>
          <w:szCs w:val="20"/>
        </w:rPr>
        <w:t>Additional Responsibilities:</w:t>
      </w:r>
    </w:p>
    <w:p w14:paraId="53AF354A" w14:textId="77777777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attend meetings, liaising and communicating with colleagues in the school, outside agencies and other relevant bodies.</w:t>
      </w:r>
    </w:p>
    <w:p w14:paraId="039C3F23" w14:textId="5EC0740C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To be an effective role model for the standards of behaviour expected of </w:t>
      </w:r>
      <w:r w:rsidR="00311BDB" w:rsidRPr="004114EB">
        <w:t>children.</w:t>
      </w:r>
    </w:p>
    <w:p w14:paraId="4D70368E" w14:textId="77777777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have due regard to and follow all safeguarding procedures</w:t>
      </w:r>
    </w:p>
    <w:p w14:paraId="1B87FCF2" w14:textId="64E9D082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Any other duties required by the </w:t>
      </w:r>
      <w:proofErr w:type="gramStart"/>
      <w:r w:rsidRPr="004114EB">
        <w:t>School</w:t>
      </w:r>
      <w:proofErr w:type="gramEnd"/>
      <w:r w:rsidRPr="004114EB">
        <w:t xml:space="preserve"> which are in the scope of the post.</w:t>
      </w:r>
    </w:p>
    <w:p w14:paraId="4AFF93E0" w14:textId="77777777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carry out duties with due regard to the School Health and Safety policy at all times.</w:t>
      </w:r>
    </w:p>
    <w:p w14:paraId="49D8C88C" w14:textId="2EA3CD06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 xml:space="preserve">To be aware at all times of responsibilities under </w:t>
      </w:r>
      <w:r w:rsidR="0007540F" w:rsidRPr="004114EB">
        <w:t>Data Protection</w:t>
      </w:r>
      <w:r w:rsidRPr="004114EB">
        <w:t xml:space="preserve"> for the security, accuracy, and significance of personal data held electronically or in paper form.</w:t>
      </w:r>
    </w:p>
    <w:p w14:paraId="1C928A56" w14:textId="77777777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work within and encourage the School’s Equal Opportunity policy and contribute to diversity policies.</w:t>
      </w:r>
    </w:p>
    <w:p w14:paraId="3CD1D92A" w14:textId="77777777" w:rsidR="00844D62" w:rsidRPr="004114EB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Participating in the school’s arrangements for performance management, professional development and the school’s arrangements for quality assurance and internal verification.</w:t>
      </w:r>
    </w:p>
    <w:p w14:paraId="0E13CA31" w14:textId="3DAE3270" w:rsidR="00190FE7" w:rsidRPr="004114EB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</w:pPr>
      <w:r w:rsidRPr="004114EB">
        <w:t>To follow all policies and procedures within the Academy</w:t>
      </w:r>
    </w:p>
    <w:p w14:paraId="5984E484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  <w:r w:rsidRPr="004114EB">
        <w:rPr>
          <w:b/>
          <w:sz w:val="20"/>
          <w:szCs w:val="20"/>
        </w:rPr>
        <w:t>Review and Amendments:</w:t>
      </w:r>
    </w:p>
    <w:p w14:paraId="5A3F8800" w14:textId="77777777" w:rsidR="00844D62" w:rsidRPr="004114EB" w:rsidRDefault="00844D62" w:rsidP="009C41D3">
      <w:pPr>
        <w:spacing w:before="120" w:after="120" w:line="276" w:lineRule="auto"/>
        <w:rPr>
          <w:sz w:val="20"/>
          <w:szCs w:val="20"/>
        </w:rPr>
      </w:pPr>
      <w:r w:rsidRPr="004114EB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4114EB">
        <w:rPr>
          <w:sz w:val="20"/>
          <w:szCs w:val="20"/>
        </w:rPr>
        <w:t xml:space="preserve"> T</w:t>
      </w:r>
      <w:r w:rsidRPr="004114EB">
        <w:rPr>
          <w:sz w:val="20"/>
          <w:szCs w:val="20"/>
        </w:rPr>
        <w:t>eacher.</w:t>
      </w:r>
    </w:p>
    <w:p w14:paraId="52513EFE" w14:textId="212A12F6" w:rsidR="00844D62" w:rsidRPr="004114EB" w:rsidRDefault="009B6441" w:rsidP="009C41D3">
      <w:pPr>
        <w:spacing w:before="120" w:after="120" w:line="276" w:lineRule="auto"/>
        <w:jc w:val="center"/>
        <w:rPr>
          <w:b/>
          <w:i/>
          <w:sz w:val="20"/>
          <w:szCs w:val="20"/>
        </w:rPr>
      </w:pPr>
      <w:r w:rsidRPr="004114EB">
        <w:rPr>
          <w:b/>
          <w:i/>
          <w:sz w:val="20"/>
          <w:szCs w:val="20"/>
        </w:rPr>
        <w:t>Diamond Hall Infant</w:t>
      </w:r>
      <w:r w:rsidR="00844D62" w:rsidRPr="004114EB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11EA6BB2" w14:textId="77777777" w:rsidR="00844D62" w:rsidRPr="004114EB" w:rsidRDefault="00844D62" w:rsidP="009C41D3">
      <w:pPr>
        <w:spacing w:before="120" w:after="120" w:line="276" w:lineRule="auto"/>
        <w:ind w:left="2880" w:hanging="2880"/>
        <w:rPr>
          <w:b/>
          <w:sz w:val="20"/>
          <w:szCs w:val="20"/>
        </w:rPr>
      </w:pPr>
    </w:p>
    <w:p w14:paraId="693241D6" w14:textId="2C86573F" w:rsidR="00844D62" w:rsidRPr="004114EB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4114EB">
        <w:rPr>
          <w:b/>
          <w:sz w:val="20"/>
          <w:szCs w:val="20"/>
        </w:rPr>
        <w:t>Signature:</w:t>
      </w:r>
      <w:r w:rsidR="00844D62" w:rsidRPr="004114EB">
        <w:rPr>
          <w:b/>
          <w:sz w:val="20"/>
          <w:szCs w:val="20"/>
        </w:rPr>
        <w:tab/>
        <w:t>Signature:</w:t>
      </w:r>
    </w:p>
    <w:p w14:paraId="48149518" w14:textId="77777777" w:rsidR="00844D62" w:rsidRPr="004114EB" w:rsidRDefault="00844D62" w:rsidP="009C41D3">
      <w:pPr>
        <w:tabs>
          <w:tab w:val="decimal" w:pos="3686"/>
        </w:tabs>
        <w:spacing w:before="120" w:after="120" w:line="276" w:lineRule="auto"/>
        <w:jc w:val="center"/>
        <w:rPr>
          <w:sz w:val="20"/>
          <w:szCs w:val="20"/>
        </w:rPr>
      </w:pPr>
      <w:r w:rsidRPr="004114EB">
        <w:rPr>
          <w:sz w:val="20"/>
          <w:szCs w:val="20"/>
        </w:rPr>
        <w:t xml:space="preserve">Post Holder </w:t>
      </w:r>
      <w:r w:rsidRPr="004114EB">
        <w:rPr>
          <w:sz w:val="20"/>
          <w:szCs w:val="20"/>
        </w:rPr>
        <w:tab/>
      </w:r>
      <w:r w:rsidRPr="004114EB">
        <w:rPr>
          <w:sz w:val="20"/>
          <w:szCs w:val="20"/>
        </w:rPr>
        <w:tab/>
        <w:t>Head</w:t>
      </w:r>
      <w:r w:rsidR="009C41D3" w:rsidRPr="004114EB">
        <w:rPr>
          <w:sz w:val="20"/>
          <w:szCs w:val="20"/>
        </w:rPr>
        <w:t xml:space="preserve"> T</w:t>
      </w:r>
      <w:r w:rsidRPr="004114EB">
        <w:rPr>
          <w:sz w:val="20"/>
          <w:szCs w:val="20"/>
        </w:rPr>
        <w:t>eacher</w:t>
      </w:r>
    </w:p>
    <w:p w14:paraId="58A89834" w14:textId="26322F87" w:rsidR="00844D62" w:rsidRPr="004114EB" w:rsidRDefault="009C41D3" w:rsidP="009C41D3">
      <w:pPr>
        <w:tabs>
          <w:tab w:val="left" w:pos="4253"/>
        </w:tabs>
        <w:spacing w:before="120" w:after="120" w:line="276" w:lineRule="auto"/>
        <w:rPr>
          <w:b/>
          <w:sz w:val="20"/>
          <w:szCs w:val="20"/>
        </w:rPr>
      </w:pP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4114EB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4114EB">
        <w:rPr>
          <w:b/>
          <w:sz w:val="20"/>
          <w:szCs w:val="20"/>
        </w:rPr>
        <w:t>Date:</w:t>
      </w:r>
      <w:r w:rsidR="00844D62" w:rsidRPr="004114EB">
        <w:rPr>
          <w:b/>
          <w:sz w:val="20"/>
          <w:szCs w:val="20"/>
        </w:rPr>
        <w:tab/>
        <w:t>Date:</w:t>
      </w:r>
      <w:r w:rsidR="00844D62" w:rsidRPr="004114EB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35214BDA" w14:textId="0ACAABC9" w:rsidR="000E1FDB" w:rsidRPr="000E1FDB" w:rsidRDefault="000E1FDB" w:rsidP="000E1FDB">
        <w:pPr>
          <w:pStyle w:val="Footer"/>
          <w:rPr>
            <w:rFonts w:asciiTheme="minorHAnsi" w:hAnsiTheme="minorHAnsi" w:cstheme="minorHAnsi"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FILENAME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169E2">
          <w:rPr>
            <w:rFonts w:asciiTheme="minorHAnsi" w:hAnsiTheme="minorHAnsi" w:cstheme="minorHAnsi"/>
            <w:noProof/>
            <w:sz w:val="20"/>
            <w:szCs w:val="20"/>
          </w:rPr>
          <w:t>TA Nursery 2's Job Description.docx</w: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end"/>
        </w:r>
      </w:p>
      <w:p w14:paraId="2FCF84D2" w14:textId="4B6CE802" w:rsidR="00AE320D" w:rsidRPr="000E1FDB" w:rsidRDefault="00C436FC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20241083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6D104FA9" w14:textId="0E5C35AD" w:rsidR="000E1FDB" w:rsidRPr="00C436FC" w:rsidRDefault="000E1FDB" w:rsidP="0005580D">
        <w:pPr>
          <w:pStyle w:val="Foo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FILENAME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169E2">
          <w:rPr>
            <w:rFonts w:asciiTheme="minorHAnsi" w:hAnsiTheme="minorHAnsi" w:cstheme="minorHAnsi"/>
            <w:noProof/>
            <w:sz w:val="20"/>
            <w:szCs w:val="20"/>
          </w:rPr>
          <w:t>TA Nursery Job Description.docx</w: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3"/>
  </w:num>
  <w:num w:numId="5">
    <w:abstractNumId w:val="15"/>
  </w:num>
  <w:num w:numId="6">
    <w:abstractNumId w:val="16"/>
  </w:num>
  <w:num w:numId="7">
    <w:abstractNumId w:val="12"/>
  </w:num>
  <w:num w:numId="8">
    <w:abstractNumId w:val="8"/>
  </w:num>
  <w:num w:numId="9">
    <w:abstractNumId w:val="20"/>
  </w:num>
  <w:num w:numId="10">
    <w:abstractNumId w:val="10"/>
  </w:num>
  <w:num w:numId="11">
    <w:abstractNumId w:val="5"/>
  </w:num>
  <w:num w:numId="12">
    <w:abstractNumId w:val="14"/>
  </w:num>
  <w:num w:numId="13">
    <w:abstractNumId w:val="1"/>
  </w:num>
  <w:num w:numId="14">
    <w:abstractNumId w:val="17"/>
  </w:num>
  <w:num w:numId="15">
    <w:abstractNumId w:val="24"/>
  </w:num>
  <w:num w:numId="16">
    <w:abstractNumId w:val="6"/>
  </w:num>
  <w:num w:numId="17">
    <w:abstractNumId w:val="19"/>
  </w:num>
  <w:num w:numId="18">
    <w:abstractNumId w:val="7"/>
  </w:num>
  <w:num w:numId="19">
    <w:abstractNumId w:val="9"/>
  </w:num>
  <w:num w:numId="20">
    <w:abstractNumId w:val="25"/>
  </w:num>
  <w:num w:numId="21">
    <w:abstractNumId w:val="23"/>
  </w:num>
  <w:num w:numId="22">
    <w:abstractNumId w:val="21"/>
  </w:num>
  <w:num w:numId="23">
    <w:abstractNumId w:val="0"/>
  </w:num>
  <w:num w:numId="24">
    <w:abstractNumId w:val="22"/>
  </w:num>
  <w:num w:numId="25">
    <w:abstractNumId w:val="11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7C2A"/>
    <w:rsid w:val="00307C93"/>
    <w:rsid w:val="00311BDB"/>
    <w:rsid w:val="003C032A"/>
    <w:rsid w:val="004114EB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6169E2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BA2675"/>
    <w:rsid w:val="00C436FC"/>
    <w:rsid w:val="00C777E8"/>
    <w:rsid w:val="00C92766"/>
    <w:rsid w:val="00CC3CBD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</TotalTime>
  <Pages>2</Pages>
  <Words>927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2024-07-03T09:34:00Z</cp:lastPrinted>
  <dcterms:created xsi:type="dcterms:W3CDTF">2026-02-16T08:50:00Z</dcterms:created>
  <dcterms:modified xsi:type="dcterms:W3CDTF">2026-02-16T08:50:00Z</dcterms:modified>
</cp:coreProperties>
</file>